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161DF" w14:textId="77777777" w:rsidR="00BB3763" w:rsidRPr="005326E2" w:rsidRDefault="005326E2" w:rsidP="00643432">
      <w:pPr>
        <w:pStyle w:val="Titel"/>
      </w:pPr>
      <w:r w:rsidRPr="005326E2">
        <w:t>FULDMAGT</w:t>
      </w:r>
    </w:p>
    <w:p w14:paraId="0D548D9E" w14:textId="77777777" w:rsidR="005326E2" w:rsidRDefault="005326E2" w:rsidP="00643432">
      <w:pPr>
        <w:pStyle w:val="Undertitel"/>
      </w:pPr>
      <w:r>
        <w:t>Hermed gives:</w:t>
      </w:r>
    </w:p>
    <w:p w14:paraId="7FC9A58F" w14:textId="77777777" w:rsidR="00643432" w:rsidRDefault="00643432" w:rsidP="005326E2">
      <w:pPr>
        <w:rPr>
          <w:b/>
          <w:bCs/>
          <w:sz w:val="24"/>
          <w:szCs w:val="24"/>
        </w:rPr>
      </w:pPr>
    </w:p>
    <w:p w14:paraId="75E163DE" w14:textId="77777777" w:rsidR="005326E2" w:rsidRPr="00ED3578" w:rsidRDefault="005326E2" w:rsidP="005326E2">
      <w:pPr>
        <w:rPr>
          <w:sz w:val="24"/>
          <w:szCs w:val="24"/>
        </w:rPr>
      </w:pPr>
      <w:r w:rsidRPr="00ED3578">
        <w:rPr>
          <w:b/>
          <w:bCs/>
          <w:sz w:val="24"/>
          <w:szCs w:val="24"/>
        </w:rPr>
        <w:t>Navn</w:t>
      </w:r>
      <w:r w:rsidR="00ED3578" w:rsidRPr="00ED3578">
        <w:rPr>
          <w:sz w:val="24"/>
          <w:szCs w:val="24"/>
        </w:rPr>
        <w:t xml:space="preserve">: </w:t>
      </w:r>
      <w:r w:rsidR="00ED3578" w:rsidRPr="00ED3578">
        <w:rPr>
          <w:i/>
          <w:iCs/>
          <w:sz w:val="24"/>
          <w:szCs w:val="24"/>
        </w:rPr>
        <w:fldChar w:fldCharType="begin"/>
      </w:r>
      <w:r w:rsidR="00ED3578" w:rsidRPr="00ED3578">
        <w:rPr>
          <w:i/>
          <w:iCs/>
          <w:sz w:val="24"/>
          <w:szCs w:val="24"/>
        </w:rPr>
        <w:instrText xml:space="preserve"> MacroButton NoMacro </w:instrText>
      </w:r>
      <w:r w:rsidR="00ED3578">
        <w:rPr>
          <w:i/>
          <w:iCs/>
          <w:sz w:val="24"/>
          <w:szCs w:val="24"/>
        </w:rPr>
        <w:instrText xml:space="preserve">Klik her for at indtaste </w:instrText>
      </w:r>
      <w:r w:rsidR="00ED3578" w:rsidRPr="00ED3578">
        <w:rPr>
          <w:i/>
          <w:iCs/>
          <w:sz w:val="24"/>
          <w:szCs w:val="24"/>
        </w:rPr>
        <w:instrText>navn</w:instrText>
      </w:r>
      <w:r w:rsidR="00ED3578">
        <w:rPr>
          <w:i/>
          <w:iCs/>
          <w:sz w:val="24"/>
          <w:szCs w:val="24"/>
        </w:rPr>
        <w:instrText xml:space="preserve"> på modtager af fuldmagt</w:instrText>
      </w:r>
      <w:r w:rsidR="00ED3578" w:rsidRPr="00ED3578">
        <w:rPr>
          <w:i/>
          <w:iCs/>
          <w:sz w:val="24"/>
          <w:szCs w:val="24"/>
        </w:rPr>
        <w:instrText xml:space="preserve"> </w:instrText>
      </w:r>
      <w:r w:rsidR="00ED3578" w:rsidRPr="00ED3578">
        <w:rPr>
          <w:i/>
          <w:iCs/>
          <w:sz w:val="24"/>
          <w:szCs w:val="24"/>
        </w:rPr>
        <w:fldChar w:fldCharType="separate"/>
      </w:r>
      <w:r w:rsidR="00ED3578" w:rsidRPr="00ED3578">
        <w:rPr>
          <w:i/>
          <w:iCs/>
          <w:sz w:val="24"/>
          <w:szCs w:val="24"/>
        </w:rPr>
        <w:fldChar w:fldCharType="end"/>
      </w:r>
      <w:r w:rsidR="00ED3578" w:rsidRPr="00ED3578">
        <w:rPr>
          <w:sz w:val="24"/>
          <w:szCs w:val="24"/>
        </w:rPr>
        <w:fldChar w:fldCharType="begin"/>
      </w:r>
      <w:r w:rsidR="00ED3578" w:rsidRPr="00ED3578">
        <w:rPr>
          <w:sz w:val="24"/>
          <w:szCs w:val="24"/>
        </w:rPr>
        <w:instrText xml:space="preserve"> =  \* MERGEFORMAT </w:instrText>
      </w:r>
      <w:r w:rsidR="00ED3578" w:rsidRPr="00ED3578">
        <w:rPr>
          <w:sz w:val="24"/>
          <w:szCs w:val="24"/>
        </w:rPr>
        <w:fldChar w:fldCharType="separate"/>
      </w:r>
      <w:r w:rsidR="00ED3578" w:rsidRPr="00ED3578">
        <w:rPr>
          <w:sz w:val="24"/>
          <w:szCs w:val="24"/>
        </w:rPr>
        <w:fldChar w:fldCharType="end"/>
      </w:r>
    </w:p>
    <w:p w14:paraId="62C144D7" w14:textId="77777777" w:rsidR="005326E2" w:rsidRPr="00ED3578" w:rsidRDefault="00ED3578">
      <w:pPr>
        <w:rPr>
          <w:sz w:val="24"/>
          <w:szCs w:val="24"/>
        </w:rPr>
      </w:pPr>
      <w:proofErr w:type="gramStart"/>
      <w:r w:rsidRPr="00ED3578">
        <w:rPr>
          <w:b/>
          <w:bCs/>
          <w:sz w:val="24"/>
          <w:szCs w:val="24"/>
        </w:rPr>
        <w:t>CPR nummer</w:t>
      </w:r>
      <w:proofErr w:type="gramEnd"/>
      <w:r w:rsidRPr="00ED3578">
        <w:rPr>
          <w:sz w:val="24"/>
          <w:szCs w:val="24"/>
        </w:rPr>
        <w:t xml:space="preserve">: </w:t>
      </w:r>
      <w:r w:rsidRPr="00ED3578">
        <w:rPr>
          <w:i/>
          <w:iCs/>
          <w:sz w:val="24"/>
          <w:szCs w:val="24"/>
        </w:rPr>
        <w:fldChar w:fldCharType="begin"/>
      </w:r>
      <w:r w:rsidRPr="00ED3578">
        <w:rPr>
          <w:i/>
          <w:iCs/>
          <w:sz w:val="24"/>
          <w:szCs w:val="24"/>
        </w:rPr>
        <w:instrText xml:space="preserve"> MacroButton NoMacro </w:instrText>
      </w:r>
      <w:r>
        <w:rPr>
          <w:i/>
          <w:iCs/>
          <w:sz w:val="24"/>
          <w:szCs w:val="24"/>
        </w:rPr>
        <w:instrText>Klik her for at indtaste CPR nummer på modtager af fuldmagt</w:instrText>
      </w:r>
      <w:r w:rsidRPr="00ED3578">
        <w:rPr>
          <w:i/>
          <w:iCs/>
          <w:sz w:val="24"/>
          <w:szCs w:val="24"/>
        </w:rPr>
        <w:instrText xml:space="preserve"> </w:instrText>
      </w:r>
      <w:r w:rsidRPr="00ED3578">
        <w:rPr>
          <w:i/>
          <w:iCs/>
          <w:sz w:val="24"/>
          <w:szCs w:val="24"/>
        </w:rPr>
        <w:fldChar w:fldCharType="separate"/>
      </w:r>
      <w:r w:rsidRPr="00ED3578">
        <w:rPr>
          <w:i/>
          <w:iCs/>
          <w:sz w:val="24"/>
          <w:szCs w:val="24"/>
        </w:rPr>
        <w:fldChar w:fldCharType="end"/>
      </w:r>
    </w:p>
    <w:p w14:paraId="2B7ADC6D" w14:textId="77777777" w:rsidR="005326E2" w:rsidRDefault="005326E2">
      <w:pPr>
        <w:rPr>
          <w:sz w:val="24"/>
          <w:szCs w:val="24"/>
        </w:rPr>
      </w:pPr>
      <w:r>
        <w:rPr>
          <w:sz w:val="24"/>
          <w:szCs w:val="24"/>
        </w:rPr>
        <w:t>tilladelse til at hente følgende attester:</w:t>
      </w:r>
    </w:p>
    <w:p w14:paraId="2366FFCA" w14:textId="77777777" w:rsidR="00F05558" w:rsidRDefault="00F05558">
      <w:pPr>
        <w:rPr>
          <w:sz w:val="24"/>
          <w:szCs w:val="24"/>
        </w:rPr>
      </w:pPr>
    </w:p>
    <w:p w14:paraId="416FB915" w14:textId="77777777" w:rsidR="005326E2" w:rsidRDefault="00643432">
      <w:pPr>
        <w:rPr>
          <w:sz w:val="24"/>
          <w:szCs w:val="24"/>
        </w:rPr>
      </w:pPr>
      <w:r w:rsidRPr="00ED3578">
        <w:rPr>
          <w:i/>
          <w:iCs/>
          <w:sz w:val="24"/>
          <w:szCs w:val="24"/>
        </w:rPr>
        <w:fldChar w:fldCharType="begin"/>
      </w:r>
      <w:r w:rsidRPr="00ED3578">
        <w:rPr>
          <w:i/>
          <w:iCs/>
          <w:sz w:val="24"/>
          <w:szCs w:val="24"/>
        </w:rPr>
        <w:instrText xml:space="preserve"> MacroButton NoMacro </w:instrText>
      </w:r>
      <w:r>
        <w:rPr>
          <w:i/>
          <w:iCs/>
          <w:sz w:val="24"/>
          <w:szCs w:val="24"/>
        </w:rPr>
        <w:instrText>Antal</w:instrText>
      </w:r>
      <w:r w:rsidRPr="00ED3578">
        <w:rPr>
          <w:i/>
          <w:iCs/>
          <w:sz w:val="24"/>
          <w:szCs w:val="24"/>
        </w:rPr>
        <w:instrText xml:space="preserve"> </w:instrText>
      </w:r>
      <w:r w:rsidRPr="00ED3578">
        <w:rPr>
          <w:i/>
          <w:iCs/>
          <w:sz w:val="24"/>
          <w:szCs w:val="24"/>
        </w:rPr>
        <w:fldChar w:fldCharType="separate"/>
      </w:r>
      <w:r w:rsidRPr="00ED3578">
        <w:rPr>
          <w:i/>
          <w:iCs/>
          <w:sz w:val="24"/>
          <w:szCs w:val="24"/>
        </w:rPr>
        <w:fldChar w:fldCharType="end"/>
      </w:r>
      <w:r w:rsidR="005326E2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5326E2">
        <w:rPr>
          <w:sz w:val="24"/>
          <w:szCs w:val="24"/>
        </w:rPr>
        <w:t>Fødsels- og dåbsattest på dansk</w:t>
      </w:r>
    </w:p>
    <w:p w14:paraId="761C2627" w14:textId="77777777" w:rsidR="005326E2" w:rsidRDefault="00643432" w:rsidP="005326E2">
      <w:pPr>
        <w:rPr>
          <w:sz w:val="24"/>
          <w:szCs w:val="24"/>
        </w:rPr>
      </w:pPr>
      <w:r w:rsidRPr="00ED3578">
        <w:rPr>
          <w:i/>
          <w:iCs/>
          <w:sz w:val="24"/>
          <w:szCs w:val="24"/>
        </w:rPr>
        <w:fldChar w:fldCharType="begin"/>
      </w:r>
      <w:r w:rsidRPr="00ED3578">
        <w:rPr>
          <w:i/>
          <w:iCs/>
          <w:sz w:val="24"/>
          <w:szCs w:val="24"/>
        </w:rPr>
        <w:instrText xml:space="preserve"> MacroButton NoMacro </w:instrText>
      </w:r>
      <w:r>
        <w:rPr>
          <w:i/>
          <w:iCs/>
          <w:sz w:val="24"/>
          <w:szCs w:val="24"/>
        </w:rPr>
        <w:instrText>Antal</w:instrText>
      </w:r>
      <w:r w:rsidRPr="00ED3578">
        <w:rPr>
          <w:i/>
          <w:iCs/>
          <w:sz w:val="24"/>
          <w:szCs w:val="24"/>
        </w:rPr>
        <w:instrText xml:space="preserve"> </w:instrText>
      </w:r>
      <w:r w:rsidRPr="00ED3578">
        <w:rPr>
          <w:i/>
          <w:iCs/>
          <w:sz w:val="24"/>
          <w:szCs w:val="24"/>
        </w:rPr>
        <w:fldChar w:fldCharType="separate"/>
      </w:r>
      <w:r w:rsidRPr="00ED3578">
        <w:rPr>
          <w:i/>
          <w:iCs/>
          <w:sz w:val="24"/>
          <w:szCs w:val="24"/>
        </w:rPr>
        <w:fldChar w:fldCharType="end"/>
      </w:r>
      <w:r w:rsidR="005326E2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5326E2">
        <w:rPr>
          <w:sz w:val="24"/>
          <w:szCs w:val="24"/>
        </w:rPr>
        <w:t>Fødsels- og dåbsattest på dansk/engelsk</w:t>
      </w:r>
    </w:p>
    <w:p w14:paraId="30F0A9F8" w14:textId="77777777" w:rsidR="00AA1A19" w:rsidRDefault="00643432" w:rsidP="005326E2">
      <w:pPr>
        <w:rPr>
          <w:sz w:val="24"/>
          <w:szCs w:val="24"/>
        </w:rPr>
      </w:pPr>
      <w:r w:rsidRPr="00ED3578">
        <w:rPr>
          <w:i/>
          <w:iCs/>
          <w:sz w:val="24"/>
          <w:szCs w:val="24"/>
        </w:rPr>
        <w:fldChar w:fldCharType="begin"/>
      </w:r>
      <w:r w:rsidRPr="00ED3578">
        <w:rPr>
          <w:i/>
          <w:iCs/>
          <w:sz w:val="24"/>
          <w:szCs w:val="24"/>
        </w:rPr>
        <w:instrText xml:space="preserve"> MacroButton NoMacro </w:instrText>
      </w:r>
      <w:r>
        <w:rPr>
          <w:i/>
          <w:iCs/>
          <w:sz w:val="24"/>
          <w:szCs w:val="24"/>
        </w:rPr>
        <w:instrText>Antal</w:instrText>
      </w:r>
      <w:r w:rsidRPr="00ED3578">
        <w:rPr>
          <w:i/>
          <w:iCs/>
          <w:sz w:val="24"/>
          <w:szCs w:val="24"/>
        </w:rPr>
        <w:instrText xml:space="preserve"> </w:instrText>
      </w:r>
      <w:r w:rsidRPr="00ED3578">
        <w:rPr>
          <w:i/>
          <w:iCs/>
          <w:sz w:val="24"/>
          <w:szCs w:val="24"/>
        </w:rPr>
        <w:fldChar w:fldCharType="separate"/>
      </w:r>
      <w:r w:rsidRPr="00ED3578">
        <w:rPr>
          <w:i/>
          <w:iCs/>
          <w:sz w:val="24"/>
          <w:szCs w:val="24"/>
        </w:rPr>
        <w:fldChar w:fldCharType="end"/>
      </w:r>
      <w:r w:rsidR="00AA1A19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AA1A19">
        <w:rPr>
          <w:sz w:val="24"/>
          <w:szCs w:val="24"/>
        </w:rPr>
        <w:t>Personattest på dansk</w:t>
      </w:r>
    </w:p>
    <w:p w14:paraId="1BB5560E" w14:textId="77777777" w:rsidR="005326E2" w:rsidRDefault="00643432" w:rsidP="005326E2">
      <w:pPr>
        <w:rPr>
          <w:sz w:val="24"/>
          <w:szCs w:val="24"/>
        </w:rPr>
      </w:pPr>
      <w:r w:rsidRPr="00ED3578">
        <w:rPr>
          <w:i/>
          <w:iCs/>
          <w:sz w:val="24"/>
          <w:szCs w:val="24"/>
        </w:rPr>
        <w:fldChar w:fldCharType="begin"/>
      </w:r>
      <w:r w:rsidRPr="00ED3578">
        <w:rPr>
          <w:i/>
          <w:iCs/>
          <w:sz w:val="24"/>
          <w:szCs w:val="24"/>
        </w:rPr>
        <w:instrText xml:space="preserve"> MacroButton NoMacro </w:instrText>
      </w:r>
      <w:r>
        <w:rPr>
          <w:i/>
          <w:iCs/>
          <w:sz w:val="24"/>
          <w:szCs w:val="24"/>
        </w:rPr>
        <w:instrText>Antal</w:instrText>
      </w:r>
      <w:r w:rsidRPr="00ED3578">
        <w:rPr>
          <w:i/>
          <w:iCs/>
          <w:sz w:val="24"/>
          <w:szCs w:val="24"/>
        </w:rPr>
        <w:instrText xml:space="preserve"> </w:instrText>
      </w:r>
      <w:r w:rsidRPr="00ED3578">
        <w:rPr>
          <w:i/>
          <w:iCs/>
          <w:sz w:val="24"/>
          <w:szCs w:val="24"/>
        </w:rPr>
        <w:fldChar w:fldCharType="separate"/>
      </w:r>
      <w:r w:rsidRPr="00ED3578">
        <w:rPr>
          <w:i/>
          <w:iCs/>
          <w:sz w:val="24"/>
          <w:szCs w:val="24"/>
        </w:rPr>
        <w:fldChar w:fldCharType="end"/>
      </w:r>
      <w:r w:rsidR="005326E2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5326E2">
        <w:rPr>
          <w:sz w:val="24"/>
          <w:szCs w:val="24"/>
        </w:rPr>
        <w:t>Personattest på dansk/engelsk</w:t>
      </w:r>
    </w:p>
    <w:p w14:paraId="16B30B17" w14:textId="77777777" w:rsidR="005326E2" w:rsidRDefault="00643432" w:rsidP="005326E2">
      <w:pPr>
        <w:rPr>
          <w:sz w:val="24"/>
          <w:szCs w:val="24"/>
        </w:rPr>
      </w:pPr>
      <w:r w:rsidRPr="00ED3578">
        <w:rPr>
          <w:i/>
          <w:iCs/>
          <w:sz w:val="24"/>
          <w:szCs w:val="24"/>
        </w:rPr>
        <w:fldChar w:fldCharType="begin"/>
      </w:r>
      <w:r w:rsidRPr="00ED3578">
        <w:rPr>
          <w:i/>
          <w:iCs/>
          <w:sz w:val="24"/>
          <w:szCs w:val="24"/>
        </w:rPr>
        <w:instrText xml:space="preserve"> MacroButton NoMacro </w:instrText>
      </w:r>
      <w:r>
        <w:rPr>
          <w:i/>
          <w:iCs/>
          <w:sz w:val="24"/>
          <w:szCs w:val="24"/>
        </w:rPr>
        <w:instrText>Antal</w:instrText>
      </w:r>
      <w:r w:rsidRPr="00ED3578">
        <w:rPr>
          <w:i/>
          <w:iCs/>
          <w:sz w:val="24"/>
          <w:szCs w:val="24"/>
        </w:rPr>
        <w:instrText xml:space="preserve"> </w:instrText>
      </w:r>
      <w:r w:rsidRPr="00ED3578">
        <w:rPr>
          <w:i/>
          <w:iCs/>
          <w:sz w:val="24"/>
          <w:szCs w:val="24"/>
        </w:rPr>
        <w:fldChar w:fldCharType="separate"/>
      </w:r>
      <w:r w:rsidRPr="00ED3578">
        <w:rPr>
          <w:i/>
          <w:iCs/>
          <w:sz w:val="24"/>
          <w:szCs w:val="24"/>
        </w:rPr>
        <w:fldChar w:fldCharType="end"/>
      </w:r>
      <w:r w:rsidR="005326E2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5326E2">
        <w:rPr>
          <w:sz w:val="24"/>
          <w:szCs w:val="24"/>
        </w:rPr>
        <w:t>Vielsesattest på dansk</w:t>
      </w:r>
    </w:p>
    <w:p w14:paraId="6DBD2714" w14:textId="77777777" w:rsidR="005326E2" w:rsidRDefault="00643432" w:rsidP="005326E2">
      <w:pPr>
        <w:rPr>
          <w:sz w:val="24"/>
          <w:szCs w:val="24"/>
        </w:rPr>
      </w:pPr>
      <w:r w:rsidRPr="00ED3578">
        <w:rPr>
          <w:i/>
          <w:iCs/>
          <w:sz w:val="24"/>
          <w:szCs w:val="24"/>
        </w:rPr>
        <w:fldChar w:fldCharType="begin"/>
      </w:r>
      <w:r w:rsidRPr="00ED3578">
        <w:rPr>
          <w:i/>
          <w:iCs/>
          <w:sz w:val="24"/>
          <w:szCs w:val="24"/>
        </w:rPr>
        <w:instrText xml:space="preserve"> MacroButton NoMacro </w:instrText>
      </w:r>
      <w:r>
        <w:rPr>
          <w:i/>
          <w:iCs/>
          <w:sz w:val="24"/>
          <w:szCs w:val="24"/>
        </w:rPr>
        <w:instrText>Antal</w:instrText>
      </w:r>
      <w:r w:rsidRPr="00ED3578">
        <w:rPr>
          <w:i/>
          <w:iCs/>
          <w:sz w:val="24"/>
          <w:szCs w:val="24"/>
        </w:rPr>
        <w:instrText xml:space="preserve"> </w:instrText>
      </w:r>
      <w:r w:rsidRPr="00ED3578">
        <w:rPr>
          <w:i/>
          <w:iCs/>
          <w:sz w:val="24"/>
          <w:szCs w:val="24"/>
        </w:rPr>
        <w:fldChar w:fldCharType="separate"/>
      </w:r>
      <w:r w:rsidRPr="00ED3578">
        <w:rPr>
          <w:i/>
          <w:iCs/>
          <w:sz w:val="24"/>
          <w:szCs w:val="24"/>
        </w:rPr>
        <w:fldChar w:fldCharType="end"/>
      </w:r>
      <w:r w:rsidR="005326E2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5326E2">
        <w:rPr>
          <w:sz w:val="24"/>
          <w:szCs w:val="24"/>
        </w:rPr>
        <w:t>Vielsesattest på dansk/engelsk</w:t>
      </w:r>
    </w:p>
    <w:p w14:paraId="0C910D2D" w14:textId="77777777" w:rsidR="005326E2" w:rsidRDefault="00643432" w:rsidP="005326E2">
      <w:pPr>
        <w:rPr>
          <w:sz w:val="24"/>
          <w:szCs w:val="24"/>
        </w:rPr>
      </w:pPr>
      <w:r w:rsidRPr="00ED3578">
        <w:rPr>
          <w:i/>
          <w:iCs/>
          <w:sz w:val="24"/>
          <w:szCs w:val="24"/>
        </w:rPr>
        <w:fldChar w:fldCharType="begin"/>
      </w:r>
      <w:r w:rsidRPr="00ED3578">
        <w:rPr>
          <w:i/>
          <w:iCs/>
          <w:sz w:val="24"/>
          <w:szCs w:val="24"/>
        </w:rPr>
        <w:instrText xml:space="preserve"> MacroButton NoMacro </w:instrText>
      </w:r>
      <w:r>
        <w:rPr>
          <w:i/>
          <w:iCs/>
          <w:sz w:val="24"/>
          <w:szCs w:val="24"/>
        </w:rPr>
        <w:instrText>Antal</w:instrText>
      </w:r>
      <w:r w:rsidRPr="00ED3578">
        <w:rPr>
          <w:i/>
          <w:iCs/>
          <w:sz w:val="24"/>
          <w:szCs w:val="24"/>
        </w:rPr>
        <w:instrText xml:space="preserve"> </w:instrText>
      </w:r>
      <w:r w:rsidRPr="00ED3578">
        <w:rPr>
          <w:i/>
          <w:iCs/>
          <w:sz w:val="24"/>
          <w:szCs w:val="24"/>
        </w:rPr>
        <w:fldChar w:fldCharType="separate"/>
      </w:r>
      <w:r w:rsidRPr="00ED3578">
        <w:rPr>
          <w:i/>
          <w:iCs/>
          <w:sz w:val="24"/>
          <w:szCs w:val="24"/>
        </w:rPr>
        <w:fldChar w:fldCharType="end"/>
      </w:r>
      <w:r w:rsidR="005326E2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5326E2">
        <w:rPr>
          <w:sz w:val="24"/>
          <w:szCs w:val="24"/>
        </w:rPr>
        <w:t>Velsignelsesattest på dansk</w:t>
      </w:r>
    </w:p>
    <w:p w14:paraId="33B321D5" w14:textId="77777777" w:rsidR="005326E2" w:rsidRDefault="00643432" w:rsidP="005326E2">
      <w:pPr>
        <w:rPr>
          <w:sz w:val="24"/>
          <w:szCs w:val="24"/>
        </w:rPr>
      </w:pPr>
      <w:r w:rsidRPr="00ED3578">
        <w:rPr>
          <w:i/>
          <w:iCs/>
          <w:sz w:val="24"/>
          <w:szCs w:val="24"/>
        </w:rPr>
        <w:fldChar w:fldCharType="begin"/>
      </w:r>
      <w:r w:rsidRPr="00ED3578">
        <w:rPr>
          <w:i/>
          <w:iCs/>
          <w:sz w:val="24"/>
          <w:szCs w:val="24"/>
        </w:rPr>
        <w:instrText xml:space="preserve"> MacroButton NoMacro </w:instrText>
      </w:r>
      <w:r>
        <w:rPr>
          <w:i/>
          <w:iCs/>
          <w:sz w:val="24"/>
          <w:szCs w:val="24"/>
        </w:rPr>
        <w:instrText>Antal</w:instrText>
      </w:r>
      <w:r w:rsidRPr="00ED3578">
        <w:rPr>
          <w:i/>
          <w:iCs/>
          <w:sz w:val="24"/>
          <w:szCs w:val="24"/>
        </w:rPr>
        <w:instrText xml:space="preserve"> </w:instrText>
      </w:r>
      <w:r w:rsidRPr="00ED3578">
        <w:rPr>
          <w:i/>
          <w:iCs/>
          <w:sz w:val="24"/>
          <w:szCs w:val="24"/>
        </w:rPr>
        <w:fldChar w:fldCharType="separate"/>
      </w:r>
      <w:r w:rsidRPr="00ED3578">
        <w:rPr>
          <w:i/>
          <w:iCs/>
          <w:sz w:val="24"/>
          <w:szCs w:val="24"/>
        </w:rPr>
        <w:fldChar w:fldCharType="end"/>
      </w:r>
      <w:r w:rsidR="005326E2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5326E2">
        <w:rPr>
          <w:sz w:val="24"/>
          <w:szCs w:val="24"/>
        </w:rPr>
        <w:t>Velsignelsesattest på dansk/engelsk</w:t>
      </w:r>
    </w:p>
    <w:p w14:paraId="7A25C1D7" w14:textId="77777777" w:rsidR="00AA1A19" w:rsidRDefault="00643432" w:rsidP="00AA1A19">
      <w:pPr>
        <w:rPr>
          <w:sz w:val="24"/>
          <w:szCs w:val="24"/>
        </w:rPr>
      </w:pPr>
      <w:r w:rsidRPr="00ED3578">
        <w:rPr>
          <w:i/>
          <w:iCs/>
          <w:sz w:val="24"/>
          <w:szCs w:val="24"/>
        </w:rPr>
        <w:fldChar w:fldCharType="begin"/>
      </w:r>
      <w:r w:rsidRPr="00ED3578">
        <w:rPr>
          <w:i/>
          <w:iCs/>
          <w:sz w:val="24"/>
          <w:szCs w:val="24"/>
        </w:rPr>
        <w:instrText xml:space="preserve"> MacroButton NoMacro </w:instrText>
      </w:r>
      <w:r>
        <w:rPr>
          <w:i/>
          <w:iCs/>
          <w:sz w:val="24"/>
          <w:szCs w:val="24"/>
        </w:rPr>
        <w:instrText>Antal</w:instrText>
      </w:r>
      <w:r w:rsidRPr="00ED3578">
        <w:rPr>
          <w:i/>
          <w:iCs/>
          <w:sz w:val="24"/>
          <w:szCs w:val="24"/>
        </w:rPr>
        <w:instrText xml:space="preserve"> </w:instrText>
      </w:r>
      <w:r w:rsidRPr="00ED3578">
        <w:rPr>
          <w:i/>
          <w:iCs/>
          <w:sz w:val="24"/>
          <w:szCs w:val="24"/>
        </w:rPr>
        <w:fldChar w:fldCharType="separate"/>
      </w:r>
      <w:r w:rsidRPr="00ED3578">
        <w:rPr>
          <w:i/>
          <w:iCs/>
          <w:sz w:val="24"/>
          <w:szCs w:val="24"/>
        </w:rPr>
        <w:fldChar w:fldCharType="end"/>
      </w:r>
      <w:r w:rsidR="00AA1A19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AA1A19">
        <w:rPr>
          <w:sz w:val="24"/>
          <w:szCs w:val="24"/>
        </w:rPr>
        <w:t>Fødsels- og dåbsattest på dansk med tilhørende sprogbilag på:</w:t>
      </w:r>
      <w:r w:rsidR="0003793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Sprog"/>
          <w:tag w:val="Sprog"/>
          <w:id w:val="-110520376"/>
          <w:placeholder>
            <w:docPart w:val="33E8FF13B11B49ACAD413E48A1C8BFD9"/>
          </w:placeholder>
          <w:showingPlcHdr/>
          <w15:appearance w15:val="tags"/>
          <w:dropDownList>
            <w:listItem w:value="Vælg et sprog"/>
            <w:listItem w:displayText="Bulgarian (bg)" w:value="Bulgarian (bg)"/>
            <w:listItem w:displayText="Croatian (hr)" w:value="Croatian (hr)"/>
            <w:listItem w:displayText="Czech (cs)" w:value="Czech (cs)"/>
            <w:listItem w:displayText="Dutch (nl)" w:value="Dutch (nl)"/>
            <w:listItem w:displayText="English (en)" w:value="English (en)"/>
            <w:listItem w:displayText="Estonian (et)" w:value="Estonian (et)"/>
            <w:listItem w:displayText="Finnish (fi)" w:value="Finnish (fi)"/>
            <w:listItem w:displayText="French (fr)" w:value="French (fr)"/>
            <w:listItem w:displayText="German (de)" w:value="German (de)"/>
            <w:listItem w:displayText="Greek (el)" w:value="Greek (el)"/>
            <w:listItem w:displayText="Hungarian (hu)" w:value="Hungarian (hu)"/>
            <w:listItem w:displayText="Irish (ga)" w:value="Irish (ga)"/>
            <w:listItem w:displayText="Italian (it)" w:value="Italian (it)"/>
            <w:listItem w:displayText="Latvian (lv)" w:value="Latvian (lv)"/>
            <w:listItem w:displayText="Lithuanian (lt)" w:value="Lithuanian (lt)"/>
            <w:listItem w:displayText="Maltese (mt)" w:value="Maltese (mt)"/>
            <w:listItem w:displayText="Polish (pl)" w:value="Polish (pl)"/>
            <w:listItem w:displayText="Portuguese (pt)" w:value="Portuguese (pt)"/>
            <w:listItem w:displayText="Romanian (ro)" w:value="Romanian (ro)"/>
            <w:listItem w:displayText="Slovak (sk)" w:value="Slovak (sk)"/>
            <w:listItem w:displayText="Slovenian (sl)" w:value="Slovenian (sl)"/>
            <w:listItem w:displayText="Spanish (es)" w:value="Spanish (es)"/>
            <w:listItem w:displayText="Swedish (sv)" w:value="Swedish (sv)"/>
          </w:dropDownList>
        </w:sdtPr>
        <w:sdtEndPr/>
        <w:sdtContent>
          <w:r w:rsidR="00037935" w:rsidRPr="008552A5">
            <w:rPr>
              <w:rStyle w:val="Pladsholdertekst"/>
            </w:rPr>
            <w:t>Vælg et element.</w:t>
          </w:r>
        </w:sdtContent>
      </w:sdt>
    </w:p>
    <w:p w14:paraId="158A50AA" w14:textId="77777777" w:rsidR="00AA1A19" w:rsidRDefault="00643432" w:rsidP="00AA1A19">
      <w:pPr>
        <w:rPr>
          <w:sz w:val="24"/>
          <w:szCs w:val="24"/>
        </w:rPr>
      </w:pPr>
      <w:r w:rsidRPr="00ED3578">
        <w:rPr>
          <w:i/>
          <w:iCs/>
          <w:sz w:val="24"/>
          <w:szCs w:val="24"/>
        </w:rPr>
        <w:fldChar w:fldCharType="begin"/>
      </w:r>
      <w:r w:rsidRPr="00ED3578">
        <w:rPr>
          <w:i/>
          <w:iCs/>
          <w:sz w:val="24"/>
          <w:szCs w:val="24"/>
        </w:rPr>
        <w:instrText xml:space="preserve"> MacroButton NoMacro </w:instrText>
      </w:r>
      <w:r>
        <w:rPr>
          <w:i/>
          <w:iCs/>
          <w:sz w:val="24"/>
          <w:szCs w:val="24"/>
        </w:rPr>
        <w:instrText>Antal</w:instrText>
      </w:r>
      <w:r w:rsidRPr="00ED3578">
        <w:rPr>
          <w:i/>
          <w:iCs/>
          <w:sz w:val="24"/>
          <w:szCs w:val="24"/>
        </w:rPr>
        <w:instrText xml:space="preserve"> </w:instrText>
      </w:r>
      <w:r w:rsidRPr="00ED3578">
        <w:rPr>
          <w:i/>
          <w:iCs/>
          <w:sz w:val="24"/>
          <w:szCs w:val="24"/>
        </w:rPr>
        <w:fldChar w:fldCharType="separate"/>
      </w:r>
      <w:r w:rsidRPr="00ED3578">
        <w:rPr>
          <w:i/>
          <w:iCs/>
          <w:sz w:val="24"/>
          <w:szCs w:val="24"/>
        </w:rPr>
        <w:fldChar w:fldCharType="end"/>
      </w:r>
      <w:r w:rsidR="00AA1A19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AA1A19">
        <w:rPr>
          <w:sz w:val="24"/>
          <w:szCs w:val="24"/>
        </w:rPr>
        <w:t>Personattest på dansk med tilhørende sprogbilag på</w:t>
      </w:r>
      <w:r w:rsidR="0003793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alias w:val="Sprog"/>
          <w:tag w:val="Sprog"/>
          <w:id w:val="-1430427233"/>
          <w:placeholder>
            <w:docPart w:val="5B1C1FF783334B81B2C414EE5C63AE00"/>
          </w:placeholder>
          <w:showingPlcHdr/>
          <w15:appearance w15:val="tags"/>
          <w:dropDownList>
            <w:listItem w:value="Vælg et element."/>
            <w:listItem w:displayText="Bulgarian (bg)" w:value="Bulgarian (bg)"/>
            <w:listItem w:displayText="Croatian (hr)" w:value="Croatian (hr)"/>
            <w:listItem w:displayText="Czech (cs)" w:value="Czech (cs)"/>
            <w:listItem w:displayText="Dutch (nl)" w:value="Dutch (nl)"/>
            <w:listItem w:displayText="English (en)" w:value="English (en)"/>
            <w:listItem w:displayText="Estonian (et)" w:value="Estonian (et)"/>
            <w:listItem w:displayText="Finnish (fi)" w:value="Finnish (fi)"/>
            <w:listItem w:displayText="French (fr)" w:value="French (fr)"/>
            <w:listItem w:displayText="German (de)" w:value="German (de)"/>
            <w:listItem w:displayText="Greek (el)" w:value="Greek (el)"/>
            <w:listItem w:displayText="Hungarian (hu)" w:value="Hungarian (hu)"/>
            <w:listItem w:displayText="Irish (ga)" w:value="Irish (ga)"/>
            <w:listItem w:displayText="Italian (it)" w:value="Italian (it)"/>
            <w:listItem w:displayText="Latvian (lv)" w:value="Latvian (lv)"/>
            <w:listItem w:displayText="Lithuanian (lt)" w:value="Lithuanian (lt)"/>
            <w:listItem w:displayText="Maltese (mt)" w:value="Maltese (mt)"/>
            <w:listItem w:displayText="Polish (pl)" w:value="Polish (pl)"/>
            <w:listItem w:displayText="Portuguese (pt)" w:value="Portuguese (pt)"/>
            <w:listItem w:displayText="Romanian (ro)" w:value="Romanian (ro)"/>
            <w:listItem w:displayText="Slovak (sk)" w:value="Slovak (sk)"/>
            <w:listItem w:displayText="Slovenian (sl)" w:value="Slovenian (sl)"/>
            <w:listItem w:displayText="Spanish (es)" w:value="Spanish (es)"/>
            <w:listItem w:displayText="Swedish (sv)" w:value="Swedish (sv)"/>
          </w:dropDownList>
        </w:sdtPr>
        <w:sdtEndPr/>
        <w:sdtContent>
          <w:r w:rsidR="00037935" w:rsidRPr="008552A5">
            <w:rPr>
              <w:rStyle w:val="Pladsholdertekst"/>
            </w:rPr>
            <w:t>Vælg et element.</w:t>
          </w:r>
        </w:sdtContent>
      </w:sdt>
      <w:r w:rsidR="00AA1A19">
        <w:rPr>
          <w:sz w:val="24"/>
          <w:szCs w:val="24"/>
        </w:rPr>
        <w:tab/>
        <w:t xml:space="preserve"> </w:t>
      </w:r>
    </w:p>
    <w:p w14:paraId="76455176" w14:textId="77777777" w:rsidR="00AA1A19" w:rsidRDefault="00643432" w:rsidP="00AA1A19">
      <w:pPr>
        <w:rPr>
          <w:sz w:val="24"/>
          <w:szCs w:val="24"/>
        </w:rPr>
      </w:pPr>
      <w:r w:rsidRPr="00ED3578">
        <w:rPr>
          <w:i/>
          <w:iCs/>
          <w:sz w:val="24"/>
          <w:szCs w:val="24"/>
        </w:rPr>
        <w:fldChar w:fldCharType="begin"/>
      </w:r>
      <w:r w:rsidRPr="00ED3578">
        <w:rPr>
          <w:i/>
          <w:iCs/>
          <w:sz w:val="24"/>
          <w:szCs w:val="24"/>
        </w:rPr>
        <w:instrText xml:space="preserve"> MacroButton NoMacro </w:instrText>
      </w:r>
      <w:r>
        <w:rPr>
          <w:i/>
          <w:iCs/>
          <w:sz w:val="24"/>
          <w:szCs w:val="24"/>
        </w:rPr>
        <w:instrText>Antal</w:instrText>
      </w:r>
      <w:r w:rsidRPr="00ED3578">
        <w:rPr>
          <w:i/>
          <w:iCs/>
          <w:sz w:val="24"/>
          <w:szCs w:val="24"/>
        </w:rPr>
        <w:instrText xml:space="preserve"> </w:instrText>
      </w:r>
      <w:r w:rsidRPr="00ED3578">
        <w:rPr>
          <w:i/>
          <w:iCs/>
          <w:sz w:val="24"/>
          <w:szCs w:val="24"/>
        </w:rPr>
        <w:fldChar w:fldCharType="separate"/>
      </w:r>
      <w:r w:rsidRPr="00ED3578">
        <w:rPr>
          <w:i/>
          <w:iCs/>
          <w:sz w:val="24"/>
          <w:szCs w:val="24"/>
        </w:rPr>
        <w:fldChar w:fldCharType="end"/>
      </w:r>
      <w:r w:rsidR="00AA1A19">
        <w:rPr>
          <w:sz w:val="24"/>
          <w:szCs w:val="24"/>
        </w:rPr>
        <w:t>:Vielsesattest på dansk med tilhørende sprogbilag på</w:t>
      </w:r>
      <w:r w:rsidR="0003793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alias w:val="Sprog"/>
          <w:tag w:val="Sprog"/>
          <w:id w:val="1983972099"/>
          <w:placeholder>
            <w:docPart w:val="82526DFA42AA4C58A9AF83D9D2F1A0D6"/>
          </w:placeholder>
          <w:showingPlcHdr/>
          <w15:appearance w15:val="tags"/>
          <w:dropDownList>
            <w:listItem w:value="Vælg et element."/>
            <w:listItem w:displayText="Bulgarian (bg)" w:value="Bulgarian (bg)"/>
            <w:listItem w:displayText="Croatian (hr)" w:value="Croatian (hr)"/>
            <w:listItem w:displayText="Czech (cs)" w:value="Czech (cs)"/>
            <w:listItem w:displayText="Dutch (nl)" w:value="Dutch (nl)"/>
            <w:listItem w:displayText="English (en)" w:value="English (en)"/>
            <w:listItem w:displayText="Estonian (et)" w:value="Estonian (et)"/>
            <w:listItem w:displayText="Finnish (fi)" w:value="Finnish (fi)"/>
            <w:listItem w:displayText="French (fr)" w:value="French (fr)"/>
            <w:listItem w:displayText="German (de)" w:value="German (de)"/>
            <w:listItem w:displayText="Greek (el)" w:value="Greek (el)"/>
            <w:listItem w:displayText="Hungarian (hu)" w:value="Hungarian (hu)"/>
            <w:listItem w:displayText="Irish (ga)" w:value="Irish (ga)"/>
            <w:listItem w:displayText="Italian (it)" w:value="Italian (it)"/>
            <w:listItem w:displayText="Latvian (lv)" w:value="Latvian (lv)"/>
            <w:listItem w:displayText="Lithuanian (lt)" w:value="Lithuanian (lt)"/>
            <w:listItem w:displayText="Maltese (mt)" w:value="Maltese (mt)"/>
            <w:listItem w:displayText="Polish (pl)" w:value="Polish (pl)"/>
            <w:listItem w:displayText="Portuguese (pt)" w:value="Portuguese (pt)"/>
            <w:listItem w:displayText="Romanian (ro)" w:value="Romanian (ro)"/>
            <w:listItem w:displayText="Slovak (sk)" w:value="Slovak (sk)"/>
            <w:listItem w:displayText="Slovenian (sl)" w:value="Slovenian (sl)"/>
            <w:listItem w:displayText="Spanish (es)" w:value="Spanish (es)"/>
            <w:listItem w:displayText="Swedish (sv)" w:value="Swedish (sv)"/>
          </w:dropDownList>
        </w:sdtPr>
        <w:sdtEndPr/>
        <w:sdtContent>
          <w:r w:rsidR="00037935" w:rsidRPr="008552A5">
            <w:rPr>
              <w:rStyle w:val="Pladsholdertekst"/>
            </w:rPr>
            <w:t>Vælg et element.</w:t>
          </w:r>
        </w:sdtContent>
      </w:sdt>
    </w:p>
    <w:p w14:paraId="5C53158D" w14:textId="77777777" w:rsidR="00AA1A19" w:rsidRDefault="00AA1A19" w:rsidP="005326E2">
      <w:pPr>
        <w:rPr>
          <w:sz w:val="24"/>
          <w:szCs w:val="24"/>
        </w:rPr>
      </w:pPr>
    </w:p>
    <w:p w14:paraId="7A6E9B76" w14:textId="77777777" w:rsidR="00643432" w:rsidRDefault="00643432" w:rsidP="005326E2">
      <w:pPr>
        <w:rPr>
          <w:sz w:val="24"/>
          <w:szCs w:val="24"/>
        </w:rPr>
      </w:pPr>
    </w:p>
    <w:p w14:paraId="004EE486" w14:textId="77777777" w:rsidR="00AA1A19" w:rsidRDefault="00643432" w:rsidP="00643432">
      <w:pPr>
        <w:pStyle w:val="Overskrift2"/>
      </w:pPr>
      <w:r>
        <w:t>Fuldmagten udstedes af:</w:t>
      </w:r>
    </w:p>
    <w:p w14:paraId="6DA19675" w14:textId="77777777" w:rsidR="00643432" w:rsidRDefault="00643432" w:rsidP="005326E2">
      <w:pPr>
        <w:rPr>
          <w:sz w:val="24"/>
          <w:szCs w:val="24"/>
        </w:rPr>
      </w:pPr>
    </w:p>
    <w:p w14:paraId="6B160608" w14:textId="77777777" w:rsidR="005326E2" w:rsidRPr="00643432" w:rsidRDefault="005326E2" w:rsidP="005326E2">
      <w:pPr>
        <w:rPr>
          <w:sz w:val="24"/>
          <w:szCs w:val="24"/>
        </w:rPr>
      </w:pPr>
      <w:r w:rsidRPr="00643432">
        <w:rPr>
          <w:sz w:val="24"/>
          <w:szCs w:val="24"/>
        </w:rPr>
        <w:t>Navn:</w:t>
      </w:r>
      <w:r w:rsidR="00643432">
        <w:rPr>
          <w:sz w:val="24"/>
          <w:szCs w:val="24"/>
        </w:rPr>
        <w:t xml:space="preserve"> </w:t>
      </w:r>
      <w:r w:rsidR="00697CC9" w:rsidRPr="00ED3578">
        <w:rPr>
          <w:i/>
          <w:iCs/>
          <w:sz w:val="24"/>
          <w:szCs w:val="24"/>
        </w:rPr>
        <w:fldChar w:fldCharType="begin"/>
      </w:r>
      <w:r w:rsidR="00697CC9" w:rsidRPr="00ED3578">
        <w:rPr>
          <w:i/>
          <w:iCs/>
          <w:sz w:val="24"/>
          <w:szCs w:val="24"/>
        </w:rPr>
        <w:instrText xml:space="preserve"> MacroButton NoMacro </w:instrText>
      </w:r>
      <w:r w:rsidR="00697CC9">
        <w:rPr>
          <w:i/>
          <w:iCs/>
          <w:sz w:val="24"/>
          <w:szCs w:val="24"/>
        </w:rPr>
        <w:instrText xml:space="preserve">Klik her for at indtaste </w:instrText>
      </w:r>
      <w:r w:rsidR="00697CC9" w:rsidRPr="00ED3578">
        <w:rPr>
          <w:i/>
          <w:iCs/>
          <w:sz w:val="24"/>
          <w:szCs w:val="24"/>
        </w:rPr>
        <w:instrText>navn</w:instrText>
      </w:r>
      <w:r w:rsidR="00697CC9">
        <w:rPr>
          <w:i/>
          <w:iCs/>
          <w:sz w:val="24"/>
          <w:szCs w:val="24"/>
        </w:rPr>
        <w:instrText xml:space="preserve"> </w:instrText>
      </w:r>
      <w:r w:rsidR="00697CC9" w:rsidRPr="00ED3578">
        <w:rPr>
          <w:i/>
          <w:iCs/>
          <w:sz w:val="24"/>
          <w:szCs w:val="24"/>
        </w:rPr>
        <w:fldChar w:fldCharType="separate"/>
      </w:r>
      <w:r w:rsidR="00697CC9" w:rsidRPr="00ED3578">
        <w:rPr>
          <w:i/>
          <w:iCs/>
          <w:sz w:val="24"/>
          <w:szCs w:val="24"/>
        </w:rPr>
        <w:fldChar w:fldCharType="end"/>
      </w:r>
    </w:p>
    <w:p w14:paraId="46F24EFA" w14:textId="77777777" w:rsidR="005326E2" w:rsidRPr="00643432" w:rsidRDefault="005326E2" w:rsidP="005326E2">
      <w:pPr>
        <w:rPr>
          <w:sz w:val="24"/>
          <w:szCs w:val="24"/>
        </w:rPr>
      </w:pPr>
    </w:p>
    <w:p w14:paraId="58CCA037" w14:textId="77777777" w:rsidR="005326E2" w:rsidRPr="00643432" w:rsidRDefault="005326E2" w:rsidP="005326E2">
      <w:pPr>
        <w:rPr>
          <w:sz w:val="24"/>
          <w:szCs w:val="24"/>
        </w:rPr>
      </w:pPr>
      <w:r w:rsidRPr="00643432">
        <w:rPr>
          <w:sz w:val="24"/>
          <w:szCs w:val="24"/>
        </w:rPr>
        <w:t>CPR.nr:</w:t>
      </w:r>
      <w:r w:rsidR="00643432">
        <w:rPr>
          <w:sz w:val="24"/>
          <w:szCs w:val="24"/>
        </w:rPr>
        <w:t xml:space="preserve"> </w:t>
      </w:r>
      <w:r w:rsidR="00697CC9" w:rsidRPr="00ED3578">
        <w:rPr>
          <w:i/>
          <w:iCs/>
          <w:sz w:val="24"/>
          <w:szCs w:val="24"/>
        </w:rPr>
        <w:fldChar w:fldCharType="begin"/>
      </w:r>
      <w:r w:rsidR="00697CC9" w:rsidRPr="00ED3578">
        <w:rPr>
          <w:i/>
          <w:iCs/>
          <w:sz w:val="24"/>
          <w:szCs w:val="24"/>
        </w:rPr>
        <w:instrText xml:space="preserve"> MacroButton NoMacro </w:instrText>
      </w:r>
      <w:r w:rsidR="00697CC9">
        <w:rPr>
          <w:i/>
          <w:iCs/>
          <w:sz w:val="24"/>
          <w:szCs w:val="24"/>
        </w:rPr>
        <w:instrText xml:space="preserve">Klik her for at indtaste CPR nummer </w:instrText>
      </w:r>
      <w:r w:rsidR="00697CC9" w:rsidRPr="00ED3578">
        <w:rPr>
          <w:i/>
          <w:iCs/>
          <w:sz w:val="24"/>
          <w:szCs w:val="24"/>
        </w:rPr>
        <w:fldChar w:fldCharType="separate"/>
      </w:r>
      <w:r w:rsidR="00697CC9" w:rsidRPr="00ED3578">
        <w:rPr>
          <w:i/>
          <w:iCs/>
          <w:sz w:val="24"/>
          <w:szCs w:val="24"/>
        </w:rPr>
        <w:fldChar w:fldCharType="end"/>
      </w:r>
    </w:p>
    <w:p w14:paraId="3D2B3E30" w14:textId="77777777" w:rsidR="005326E2" w:rsidRDefault="005326E2" w:rsidP="005326E2">
      <w:pPr>
        <w:rPr>
          <w:sz w:val="24"/>
          <w:szCs w:val="24"/>
        </w:rPr>
      </w:pPr>
    </w:p>
    <w:p w14:paraId="3EFD99F8" w14:textId="3C40C18A" w:rsidR="00643432" w:rsidRPr="00643432" w:rsidRDefault="00BA6AED" w:rsidP="005326E2">
      <w:pPr>
        <w:rPr>
          <w:sz w:val="24"/>
          <w:szCs w:val="24"/>
        </w:rPr>
      </w:pPr>
      <w:sdt>
        <w:sdtPr>
          <w:rPr>
            <w:i/>
            <w:iCs/>
            <w:kern w:val="0"/>
            <w:sz w:val="24"/>
            <w:szCs w:val="24"/>
            <w14:ligatures w14:val="none"/>
          </w:rPr>
          <w:id w:val="272209521"/>
          <w:placeholder>
            <w:docPart w:val="45CEEB11A32F4E5BAD2DC7D252435D74"/>
          </w:placeholder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697CC9" w:rsidRPr="00697CC9">
            <w:rPr>
              <w:i/>
              <w:iCs/>
              <w:kern w:val="0"/>
              <w:sz w:val="24"/>
              <w:szCs w:val="24"/>
              <w14:ligatures w14:val="none"/>
            </w:rPr>
            <w:t>Vælg dato</w:t>
          </w:r>
        </w:sdtContent>
      </w:sdt>
      <w:r w:rsidR="00643432">
        <w:rPr>
          <w:sz w:val="24"/>
          <w:szCs w:val="24"/>
        </w:rPr>
        <w:t xml:space="preserve"> </w:t>
      </w:r>
      <w:r w:rsidR="00697CC9">
        <w:rPr>
          <w:sz w:val="24"/>
          <w:szCs w:val="24"/>
        </w:rPr>
        <w:t xml:space="preserve"> </w:t>
      </w:r>
    </w:p>
    <w:p w14:paraId="22089377" w14:textId="77777777" w:rsidR="00643432" w:rsidRDefault="00643432" w:rsidP="005326E2">
      <w:pPr>
        <w:rPr>
          <w:sz w:val="24"/>
          <w:szCs w:val="24"/>
        </w:rPr>
      </w:pPr>
    </w:p>
    <w:p w14:paraId="3E0E03F0" w14:textId="77777777" w:rsidR="005326E2" w:rsidRPr="00643432" w:rsidRDefault="00F05558" w:rsidP="005326E2">
      <w:pPr>
        <w:rPr>
          <w:sz w:val="24"/>
          <w:szCs w:val="24"/>
        </w:rPr>
      </w:pPr>
      <w:r w:rsidRPr="00643432">
        <w:rPr>
          <w:sz w:val="24"/>
          <w:szCs w:val="24"/>
        </w:rPr>
        <w:t>Underskrift:</w:t>
      </w:r>
      <w:r w:rsidRPr="00643432">
        <w:rPr>
          <w:sz w:val="24"/>
          <w:szCs w:val="24"/>
        </w:rPr>
        <w:tab/>
      </w:r>
      <w:r w:rsidR="00643432">
        <w:rPr>
          <w:sz w:val="24"/>
          <w:szCs w:val="24"/>
        </w:rPr>
        <w:t>_______________________________________________________</w:t>
      </w:r>
    </w:p>
    <w:p w14:paraId="3AB9E182" w14:textId="77777777" w:rsidR="005326E2" w:rsidRPr="005326E2" w:rsidRDefault="005326E2">
      <w:pPr>
        <w:rPr>
          <w:sz w:val="24"/>
          <w:szCs w:val="24"/>
        </w:rPr>
      </w:pPr>
    </w:p>
    <w:sectPr w:rsidR="005326E2" w:rsidRPr="005326E2" w:rsidSect="005326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F9"/>
    <w:rsid w:val="00037935"/>
    <w:rsid w:val="00360470"/>
    <w:rsid w:val="003D693F"/>
    <w:rsid w:val="00436322"/>
    <w:rsid w:val="004A1776"/>
    <w:rsid w:val="004B42AD"/>
    <w:rsid w:val="005326E2"/>
    <w:rsid w:val="005A75D2"/>
    <w:rsid w:val="00643432"/>
    <w:rsid w:val="00670506"/>
    <w:rsid w:val="00697CC9"/>
    <w:rsid w:val="00764A89"/>
    <w:rsid w:val="00925BC7"/>
    <w:rsid w:val="00A178C1"/>
    <w:rsid w:val="00AA1A19"/>
    <w:rsid w:val="00B61524"/>
    <w:rsid w:val="00BA1AAA"/>
    <w:rsid w:val="00BB3763"/>
    <w:rsid w:val="00D40AB9"/>
    <w:rsid w:val="00D526AF"/>
    <w:rsid w:val="00E17FF9"/>
    <w:rsid w:val="00E33A69"/>
    <w:rsid w:val="00ED3578"/>
    <w:rsid w:val="00F0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7D62"/>
  <w15:chartTrackingRefBased/>
  <w15:docId w15:val="{17EB08ED-D826-44A5-8B09-18C8D733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32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32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32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32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32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32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32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32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32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32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32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32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326E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326E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326E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326E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326E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326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32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32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32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32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32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326E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326E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326E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32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326E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326E2"/>
    <w:rPr>
      <w:b/>
      <w:bCs/>
      <w:smallCaps/>
      <w:color w:val="0F4761" w:themeColor="accent1" w:themeShade="BF"/>
      <w:spacing w:val="5"/>
    </w:rPr>
  </w:style>
  <w:style w:type="character" w:styleId="Pladsholdertekst">
    <w:name w:val="Placeholder Text"/>
    <w:basedOn w:val="Standardskrifttypeiafsnit"/>
    <w:uiPriority w:val="99"/>
    <w:semiHidden/>
    <w:rsid w:val="000379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vi\OneDrive%20-%20Kirkenettet\skrivebord\FULDMAGT%20til%20attes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E8FF13B11B49ACAD413E48A1C8BF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FCCEADB-1929-4454-A74C-8E2D5D38FEB1}"/>
      </w:docPartPr>
      <w:docPartBody>
        <w:p w:rsidR="00555959" w:rsidRDefault="00555959">
          <w:pPr>
            <w:pStyle w:val="33E8FF13B11B49ACAD413E48A1C8BFD9"/>
          </w:pPr>
          <w:r w:rsidRPr="008552A5">
            <w:rPr>
              <w:rStyle w:val="Pladsholdertekst"/>
            </w:rPr>
            <w:t>Vælg et element.</w:t>
          </w:r>
        </w:p>
      </w:docPartBody>
    </w:docPart>
    <w:docPart>
      <w:docPartPr>
        <w:name w:val="5B1C1FF783334B81B2C414EE5C63AE0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2B5128-B175-4377-88C4-67575AE71DE9}"/>
      </w:docPartPr>
      <w:docPartBody>
        <w:p w:rsidR="00555959" w:rsidRDefault="00555959">
          <w:pPr>
            <w:pStyle w:val="5B1C1FF783334B81B2C414EE5C63AE00"/>
          </w:pPr>
          <w:r w:rsidRPr="008552A5">
            <w:rPr>
              <w:rStyle w:val="Pladsholdertekst"/>
            </w:rPr>
            <w:t>Vælg et element.</w:t>
          </w:r>
        </w:p>
      </w:docPartBody>
    </w:docPart>
    <w:docPart>
      <w:docPartPr>
        <w:name w:val="82526DFA42AA4C58A9AF83D9D2F1A0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4F86EB8-7A28-4B28-A7B0-379C91E7B2AF}"/>
      </w:docPartPr>
      <w:docPartBody>
        <w:p w:rsidR="00555959" w:rsidRDefault="00555959">
          <w:pPr>
            <w:pStyle w:val="82526DFA42AA4C58A9AF83D9D2F1A0D6"/>
          </w:pPr>
          <w:r w:rsidRPr="008552A5">
            <w:rPr>
              <w:rStyle w:val="Pladsholdertekst"/>
            </w:rPr>
            <w:t>Vælg et element.</w:t>
          </w:r>
        </w:p>
      </w:docPartBody>
    </w:docPart>
    <w:docPart>
      <w:docPartPr>
        <w:name w:val="45CEEB11A32F4E5BAD2DC7D252435D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28A579-D9EC-457C-AA24-20323CE32FEC}"/>
      </w:docPartPr>
      <w:docPartBody>
        <w:p w:rsidR="00555959" w:rsidRDefault="00555959">
          <w:pPr>
            <w:pStyle w:val="45CEEB11A32F4E5BAD2DC7D252435D74"/>
          </w:pPr>
          <w:r w:rsidRPr="00F607C0">
            <w:rPr>
              <w:rStyle w:val="Pladsholdertekst"/>
            </w:rPr>
            <w:t>Klik eller tryk for at angive en dato.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59"/>
    <w:rsid w:val="00555959"/>
    <w:rsid w:val="005A75D2"/>
    <w:rsid w:val="00764A89"/>
    <w:rsid w:val="0084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666666"/>
    </w:rPr>
  </w:style>
  <w:style w:type="paragraph" w:customStyle="1" w:styleId="33E8FF13B11B49ACAD413E48A1C8BFD9">
    <w:name w:val="33E8FF13B11B49ACAD413E48A1C8BFD9"/>
  </w:style>
  <w:style w:type="paragraph" w:customStyle="1" w:styleId="5B1C1FF783334B81B2C414EE5C63AE00">
    <w:name w:val="5B1C1FF783334B81B2C414EE5C63AE00"/>
  </w:style>
  <w:style w:type="paragraph" w:customStyle="1" w:styleId="82526DFA42AA4C58A9AF83D9D2F1A0D6">
    <w:name w:val="82526DFA42AA4C58A9AF83D9D2F1A0D6"/>
  </w:style>
  <w:style w:type="paragraph" w:customStyle="1" w:styleId="45CEEB11A32F4E5BAD2DC7D252435D74">
    <w:name w:val="45CEEB11A32F4E5BAD2DC7D252435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FB2EF-60D4-44E0-A9A8-CD3096EB1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FULDMAGT til attester</Template>
  <TotalTime>0</TotalTime>
  <Pages>1</Pages>
  <Words>188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Vidalis</dc:creator>
  <cp:keywords/>
  <dc:description/>
  <cp:lastModifiedBy>Greta Vidalis</cp:lastModifiedBy>
  <cp:revision>2</cp:revision>
  <dcterms:created xsi:type="dcterms:W3CDTF">2026-08-21T08:55:00Z</dcterms:created>
  <dcterms:modified xsi:type="dcterms:W3CDTF">2026-08-21T08:55:00Z</dcterms:modified>
</cp:coreProperties>
</file>